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482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9"/>
        <w:gridCol w:w="876"/>
        <w:gridCol w:w="292"/>
        <w:gridCol w:w="1158"/>
        <w:gridCol w:w="1238"/>
        <w:gridCol w:w="754"/>
        <w:gridCol w:w="86"/>
        <w:gridCol w:w="900"/>
        <w:gridCol w:w="54"/>
        <w:gridCol w:w="35"/>
        <w:gridCol w:w="993"/>
        <w:gridCol w:w="1712"/>
        <w:gridCol w:w="260"/>
      </w:tblGrid>
      <w:tr w:rsidR="000979B5" w:rsidRPr="005D1E60" w:rsidTr="00164ECD">
        <w:tc>
          <w:tcPr>
            <w:tcW w:w="5000" w:type="pct"/>
            <w:gridSpan w:val="13"/>
            <w:shd w:val="clear" w:color="auto" w:fill="731F1C" w:themeFill="accent5"/>
          </w:tcPr>
          <w:p w:rsidR="00650259" w:rsidRPr="005D1E60" w:rsidRDefault="00866772" w:rsidP="00072B1F">
            <w:pPr>
              <w:pStyle w:val="Heading1"/>
              <w:outlineLvl w:val="0"/>
              <w:rPr>
                <w:sz w:val="24"/>
                <w:szCs w:val="24"/>
              </w:rPr>
            </w:pPr>
            <w:r w:rsidRPr="005D1E60">
              <w:rPr>
                <w:sz w:val="24"/>
                <w:szCs w:val="24"/>
              </w:rPr>
              <w:t>Property Details—</w:t>
            </w:r>
            <w:r w:rsidR="00072B1F" w:rsidRPr="005D1E60">
              <w:rPr>
                <w:sz w:val="24"/>
                <w:szCs w:val="24"/>
              </w:rPr>
              <w:t>One address</w:t>
            </w:r>
            <w:r w:rsidRPr="005D1E60">
              <w:rPr>
                <w:sz w:val="24"/>
                <w:szCs w:val="24"/>
              </w:rPr>
              <w:t xml:space="preserve"> per form</w:t>
            </w:r>
          </w:p>
        </w:tc>
      </w:tr>
      <w:tr w:rsidR="00874FD6" w:rsidRPr="005D1E60" w:rsidTr="00F8158E">
        <w:trPr>
          <w:gridAfter w:val="1"/>
          <w:wAfter w:w="135" w:type="pct"/>
        </w:trPr>
        <w:tc>
          <w:tcPr>
            <w:tcW w:w="1150" w:type="pct"/>
            <w:gridSpan w:val="2"/>
            <w:vAlign w:val="bottom"/>
          </w:tcPr>
          <w:p w:rsidR="00072B1F" w:rsidRPr="005D1E60" w:rsidRDefault="009F293E" w:rsidP="00072B1F">
            <w:pPr>
              <w:pStyle w:val="NormalIndent"/>
              <w:ind w:left="0"/>
              <w:rPr>
                <w:sz w:val="24"/>
                <w:szCs w:val="24"/>
              </w:rPr>
            </w:pPr>
            <w:permStart w:id="1601438441" w:edGrp="everyone" w:colFirst="3" w:colLast="3"/>
            <w:permStart w:id="1205616955" w:edGrp="everyone" w:colFirst="1" w:colLast="1"/>
            <w:r w:rsidRPr="005D1E60">
              <w:rPr>
                <w:sz w:val="24"/>
                <w:szCs w:val="24"/>
              </w:rPr>
              <w:t>Closing Dat</w:t>
            </w:r>
            <w:r w:rsidR="00E43100" w:rsidRPr="005D1E60">
              <w:rPr>
                <w:sz w:val="24"/>
                <w:szCs w:val="24"/>
              </w:rPr>
              <w:t>e</w:t>
            </w:r>
            <w:permStart w:id="970357525" w:edGrp="everyone"/>
            <w:permEnd w:id="970357525"/>
          </w:p>
        </w:tc>
        <w:tc>
          <w:tcPr>
            <w:tcW w:w="1383" w:type="pct"/>
            <w:gridSpan w:val="3"/>
            <w:tcBorders>
              <w:bottom w:val="single" w:sz="4" w:space="0" w:color="auto"/>
            </w:tcBorders>
            <w:vAlign w:val="bottom"/>
          </w:tcPr>
          <w:p w:rsidR="00072B1F" w:rsidRPr="005D1E60" w:rsidRDefault="00072B1F" w:rsidP="0091791C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895" w:type="pct"/>
            <w:gridSpan w:val="3"/>
            <w:vAlign w:val="bottom"/>
          </w:tcPr>
          <w:p w:rsidR="00072B1F" w:rsidRPr="005D1E60" w:rsidRDefault="00072B1F" w:rsidP="0091791C">
            <w:pPr>
              <w:ind w:left="72" w:right="-288" w:hanging="180"/>
              <w:rPr>
                <w:sz w:val="24"/>
                <w:szCs w:val="24"/>
              </w:rPr>
            </w:pPr>
            <w:r w:rsidRPr="005D1E60">
              <w:rPr>
                <w:sz w:val="24"/>
                <w:szCs w:val="24"/>
              </w:rPr>
              <w:t>Account Number</w:t>
            </w:r>
          </w:p>
        </w:tc>
        <w:tc>
          <w:tcPr>
            <w:tcW w:w="1438" w:type="pct"/>
            <w:gridSpan w:val="4"/>
            <w:tcBorders>
              <w:bottom w:val="single" w:sz="4" w:space="0" w:color="auto"/>
            </w:tcBorders>
            <w:vAlign w:val="bottom"/>
          </w:tcPr>
          <w:p w:rsidR="00072B1F" w:rsidRPr="005D1E60" w:rsidRDefault="00072B1F" w:rsidP="00164ECD">
            <w:pPr>
              <w:spacing w:before="120"/>
              <w:rPr>
                <w:sz w:val="24"/>
                <w:szCs w:val="24"/>
              </w:rPr>
            </w:pPr>
          </w:p>
        </w:tc>
      </w:tr>
      <w:tr w:rsidR="000979B5" w:rsidRPr="005D1E60" w:rsidTr="00F8158E">
        <w:trPr>
          <w:gridAfter w:val="1"/>
          <w:wAfter w:w="135" w:type="pct"/>
        </w:trPr>
        <w:tc>
          <w:tcPr>
            <w:tcW w:w="1150" w:type="pct"/>
            <w:gridSpan w:val="2"/>
            <w:vAlign w:val="bottom"/>
          </w:tcPr>
          <w:p w:rsidR="000979B5" w:rsidRPr="005D1E60" w:rsidRDefault="000979B5" w:rsidP="00072B1F">
            <w:pPr>
              <w:pStyle w:val="NormalIndent"/>
              <w:ind w:left="0"/>
              <w:rPr>
                <w:sz w:val="24"/>
                <w:szCs w:val="24"/>
              </w:rPr>
            </w:pPr>
            <w:permStart w:id="1487631556" w:edGrp="everyone" w:colFirst="3" w:colLast="3"/>
            <w:permStart w:id="2062898875" w:edGrp="everyone" w:colFirst="1" w:colLast="1"/>
            <w:permEnd w:id="1601438441"/>
            <w:permEnd w:id="1205616955"/>
            <w:r w:rsidRPr="005D1E60">
              <w:rPr>
                <w:sz w:val="24"/>
                <w:szCs w:val="24"/>
              </w:rPr>
              <w:t>Property Address</w:t>
            </w:r>
          </w:p>
        </w:tc>
        <w:tc>
          <w:tcPr>
            <w:tcW w:w="1383" w:type="pct"/>
            <w:gridSpan w:val="3"/>
            <w:tcBorders>
              <w:bottom w:val="single" w:sz="4" w:space="0" w:color="auto"/>
            </w:tcBorders>
            <w:vAlign w:val="bottom"/>
          </w:tcPr>
          <w:p w:rsidR="000979B5" w:rsidRPr="005D1E60" w:rsidRDefault="000979B5" w:rsidP="00164ECD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895" w:type="pct"/>
            <w:gridSpan w:val="3"/>
            <w:vAlign w:val="bottom"/>
          </w:tcPr>
          <w:p w:rsidR="000979B5" w:rsidRPr="005D1E60" w:rsidRDefault="000979B5" w:rsidP="0091791C">
            <w:pPr>
              <w:ind w:left="72" w:right="-288" w:hanging="180"/>
              <w:rPr>
                <w:sz w:val="24"/>
                <w:szCs w:val="24"/>
              </w:rPr>
            </w:pPr>
            <w:r w:rsidRPr="005D1E60">
              <w:rPr>
                <w:sz w:val="24"/>
                <w:szCs w:val="24"/>
              </w:rPr>
              <w:t>Parcel Number</w:t>
            </w:r>
          </w:p>
        </w:tc>
        <w:tc>
          <w:tcPr>
            <w:tcW w:w="1438" w:type="pct"/>
            <w:gridSpan w:val="4"/>
            <w:tcBorders>
              <w:bottom w:val="single" w:sz="4" w:space="0" w:color="auto"/>
            </w:tcBorders>
            <w:vAlign w:val="bottom"/>
          </w:tcPr>
          <w:p w:rsidR="000979B5" w:rsidRPr="005D1E60" w:rsidRDefault="000979B5" w:rsidP="0091791C">
            <w:pPr>
              <w:spacing w:before="120"/>
              <w:rPr>
                <w:sz w:val="24"/>
                <w:szCs w:val="24"/>
              </w:rPr>
            </w:pPr>
          </w:p>
        </w:tc>
      </w:tr>
      <w:permEnd w:id="1487631556"/>
      <w:permEnd w:id="2062898875"/>
      <w:tr w:rsidR="000979B5" w:rsidRPr="005D1E60" w:rsidTr="00164ECD">
        <w:trPr>
          <w:gridAfter w:val="4"/>
          <w:wAfter w:w="1544" w:type="pct"/>
          <w:trHeight w:val="62"/>
        </w:trPr>
        <w:tc>
          <w:tcPr>
            <w:tcW w:w="3456" w:type="pct"/>
            <w:gridSpan w:val="9"/>
            <w:tcBorders>
              <w:bottom w:val="single" w:sz="4" w:space="0" w:color="auto"/>
            </w:tcBorders>
            <w:vAlign w:val="bottom"/>
          </w:tcPr>
          <w:p w:rsidR="000979B5" w:rsidRPr="005D1E60" w:rsidRDefault="000979B5" w:rsidP="000979B5">
            <w:pPr>
              <w:rPr>
                <w:sz w:val="24"/>
                <w:szCs w:val="24"/>
              </w:rPr>
            </w:pPr>
          </w:p>
        </w:tc>
      </w:tr>
      <w:tr w:rsidR="000979B5" w:rsidRPr="005D1E60" w:rsidTr="00164ECD">
        <w:tc>
          <w:tcPr>
            <w:tcW w:w="5000" w:type="pct"/>
            <w:gridSpan w:val="13"/>
            <w:shd w:val="clear" w:color="auto" w:fill="731F1C" w:themeFill="accent5"/>
          </w:tcPr>
          <w:p w:rsidR="000979B5" w:rsidRPr="005D1E60" w:rsidRDefault="000979B5" w:rsidP="000979B5">
            <w:pPr>
              <w:pStyle w:val="Heading1"/>
              <w:outlineLvl w:val="0"/>
              <w:rPr>
                <w:sz w:val="24"/>
                <w:szCs w:val="24"/>
              </w:rPr>
            </w:pPr>
            <w:r w:rsidRPr="005D1E60">
              <w:rPr>
                <w:sz w:val="24"/>
                <w:szCs w:val="24"/>
              </w:rPr>
              <w:t>Requestor’s Details</w:t>
            </w:r>
          </w:p>
        </w:tc>
      </w:tr>
      <w:tr w:rsidR="000979B5" w:rsidRPr="005D1E60" w:rsidTr="00F8158E">
        <w:trPr>
          <w:trHeight w:val="414"/>
        </w:trPr>
        <w:tc>
          <w:tcPr>
            <w:tcW w:w="1150" w:type="pct"/>
            <w:gridSpan w:val="2"/>
            <w:vAlign w:val="bottom"/>
          </w:tcPr>
          <w:p w:rsidR="000979B5" w:rsidRPr="005D1E60" w:rsidRDefault="000979B5" w:rsidP="000979B5">
            <w:pPr>
              <w:pStyle w:val="NormalIndent"/>
              <w:ind w:left="0" w:right="-126"/>
              <w:rPr>
                <w:sz w:val="24"/>
                <w:szCs w:val="24"/>
              </w:rPr>
            </w:pPr>
            <w:permStart w:id="1157847184" w:edGrp="everyone" w:colFirst="1" w:colLast="1"/>
            <w:r w:rsidRPr="005D1E60">
              <w:rPr>
                <w:sz w:val="24"/>
                <w:szCs w:val="24"/>
              </w:rPr>
              <w:t xml:space="preserve">Requestor’s Name </w:t>
            </w:r>
          </w:p>
        </w:tc>
        <w:tc>
          <w:tcPr>
            <w:tcW w:w="3850" w:type="pct"/>
            <w:gridSpan w:val="11"/>
            <w:tcBorders>
              <w:bottom w:val="single" w:sz="4" w:space="0" w:color="auto"/>
            </w:tcBorders>
            <w:vAlign w:val="bottom"/>
          </w:tcPr>
          <w:p w:rsidR="000979B5" w:rsidRPr="005D1E60" w:rsidRDefault="000979B5" w:rsidP="00164ECD">
            <w:pPr>
              <w:spacing w:before="120"/>
              <w:rPr>
                <w:sz w:val="24"/>
                <w:szCs w:val="24"/>
              </w:rPr>
            </w:pPr>
          </w:p>
        </w:tc>
      </w:tr>
      <w:tr w:rsidR="000979B5" w:rsidRPr="005D1E60" w:rsidTr="00F8158E">
        <w:tc>
          <w:tcPr>
            <w:tcW w:w="1150" w:type="pct"/>
            <w:gridSpan w:val="2"/>
            <w:vAlign w:val="bottom"/>
          </w:tcPr>
          <w:p w:rsidR="000979B5" w:rsidRPr="005D1E60" w:rsidRDefault="000979B5" w:rsidP="000979B5">
            <w:pPr>
              <w:pStyle w:val="NormalIndent"/>
              <w:ind w:left="0" w:right="252"/>
              <w:rPr>
                <w:sz w:val="24"/>
                <w:szCs w:val="24"/>
              </w:rPr>
            </w:pPr>
            <w:permStart w:id="103891862" w:edGrp="everyone" w:colFirst="1" w:colLast="1"/>
            <w:permEnd w:id="1157847184"/>
            <w:r w:rsidRPr="005D1E60">
              <w:rPr>
                <w:sz w:val="24"/>
                <w:szCs w:val="24"/>
              </w:rPr>
              <w:t xml:space="preserve">Title Company </w:t>
            </w:r>
          </w:p>
        </w:tc>
        <w:tc>
          <w:tcPr>
            <w:tcW w:w="3850" w:type="pct"/>
            <w:gridSpan w:val="11"/>
            <w:tcBorders>
              <w:bottom w:val="single" w:sz="4" w:space="0" w:color="auto"/>
            </w:tcBorders>
            <w:vAlign w:val="bottom"/>
          </w:tcPr>
          <w:p w:rsidR="000979B5" w:rsidRPr="005D1E60" w:rsidRDefault="000979B5" w:rsidP="000979B5">
            <w:pPr>
              <w:spacing w:before="120"/>
              <w:rPr>
                <w:sz w:val="24"/>
                <w:szCs w:val="24"/>
              </w:rPr>
            </w:pPr>
          </w:p>
        </w:tc>
      </w:tr>
      <w:tr w:rsidR="000979B5" w:rsidRPr="005D1E60" w:rsidTr="00F8158E">
        <w:tc>
          <w:tcPr>
            <w:tcW w:w="1150" w:type="pct"/>
            <w:gridSpan w:val="2"/>
            <w:vAlign w:val="bottom"/>
          </w:tcPr>
          <w:p w:rsidR="000979B5" w:rsidRPr="005D1E60" w:rsidRDefault="000979B5" w:rsidP="000979B5">
            <w:pPr>
              <w:pStyle w:val="NormalIndent"/>
              <w:ind w:hanging="720"/>
              <w:rPr>
                <w:sz w:val="24"/>
                <w:szCs w:val="24"/>
              </w:rPr>
            </w:pPr>
            <w:permStart w:id="477835544" w:edGrp="everyone" w:colFirst="3" w:colLast="3"/>
            <w:permStart w:id="1678533247" w:edGrp="everyone" w:colFirst="1" w:colLast="1"/>
            <w:permEnd w:id="103891862"/>
            <w:r w:rsidRPr="005D1E60">
              <w:rPr>
                <w:sz w:val="24"/>
                <w:szCs w:val="24"/>
              </w:rPr>
              <w:t>Requested Date</w:t>
            </w:r>
          </w:p>
        </w:tc>
        <w:tc>
          <w:tcPr>
            <w:tcW w:w="1383" w:type="pct"/>
            <w:gridSpan w:val="3"/>
            <w:tcBorders>
              <w:bottom w:val="single" w:sz="4" w:space="0" w:color="auto"/>
            </w:tcBorders>
            <w:vAlign w:val="bottom"/>
          </w:tcPr>
          <w:p w:rsidR="000979B5" w:rsidRPr="005D1E60" w:rsidRDefault="000979B5" w:rsidP="000979B5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941" w:type="pct"/>
            <w:gridSpan w:val="5"/>
            <w:vAlign w:val="bottom"/>
          </w:tcPr>
          <w:p w:rsidR="000979B5" w:rsidRPr="005D1E60" w:rsidRDefault="000979B5" w:rsidP="000979B5">
            <w:pPr>
              <w:ind w:left="72" w:right="-288" w:hanging="180"/>
              <w:rPr>
                <w:sz w:val="24"/>
                <w:szCs w:val="24"/>
              </w:rPr>
            </w:pPr>
            <w:r w:rsidRPr="005D1E60">
              <w:rPr>
                <w:sz w:val="24"/>
                <w:szCs w:val="24"/>
              </w:rPr>
              <w:t>Phone Number</w:t>
            </w:r>
          </w:p>
        </w:tc>
        <w:tc>
          <w:tcPr>
            <w:tcW w:w="1527" w:type="pct"/>
            <w:gridSpan w:val="3"/>
            <w:tcBorders>
              <w:bottom w:val="single" w:sz="4" w:space="0" w:color="auto"/>
            </w:tcBorders>
            <w:vAlign w:val="bottom"/>
          </w:tcPr>
          <w:p w:rsidR="000979B5" w:rsidRPr="005D1E60" w:rsidRDefault="000979B5" w:rsidP="000979B5">
            <w:pPr>
              <w:spacing w:before="120"/>
              <w:rPr>
                <w:sz w:val="24"/>
                <w:szCs w:val="24"/>
              </w:rPr>
            </w:pPr>
          </w:p>
        </w:tc>
      </w:tr>
      <w:tr w:rsidR="000979B5" w:rsidRPr="005D1E60" w:rsidTr="00F8158E">
        <w:permEnd w:id="1678533247" w:displacedByCustomXml="next"/>
        <w:permEnd w:id="477835544" w:displacedByCustomXml="next"/>
        <w:permStart w:id="1180766947" w:edGrp="everyone" w:colFirst="1" w:colLast="1" w:displacedByCustomXml="next"/>
        <w:sdt>
          <w:sdtPr>
            <w:rPr>
              <w:sz w:val="24"/>
              <w:szCs w:val="24"/>
            </w:rPr>
            <w:id w:val="-965116832"/>
            <w:placeholder>
              <w:docPart w:val="29E463B840EA4E97ADC3D0CE4E6B90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50" w:type="pct"/>
                <w:gridSpan w:val="2"/>
                <w:vAlign w:val="bottom"/>
              </w:tcPr>
              <w:p w:rsidR="000979B5" w:rsidRPr="005D1E60" w:rsidRDefault="000979B5" w:rsidP="000979B5">
                <w:pPr>
                  <w:pStyle w:val="NormalIndent"/>
                  <w:ind w:hanging="720"/>
                  <w:rPr>
                    <w:sz w:val="24"/>
                    <w:szCs w:val="24"/>
                  </w:rPr>
                </w:pPr>
                <w:r w:rsidRPr="005D1E60">
                  <w:rPr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3850" w:type="pct"/>
            <w:gridSpan w:val="11"/>
            <w:tcBorders>
              <w:bottom w:val="single" w:sz="4" w:space="0" w:color="auto"/>
            </w:tcBorders>
            <w:vAlign w:val="bottom"/>
          </w:tcPr>
          <w:p w:rsidR="000979B5" w:rsidRPr="005D1E60" w:rsidRDefault="000979B5" w:rsidP="00164ECD">
            <w:pPr>
              <w:spacing w:before="120"/>
              <w:rPr>
                <w:sz w:val="24"/>
                <w:szCs w:val="24"/>
              </w:rPr>
            </w:pPr>
          </w:p>
        </w:tc>
      </w:tr>
      <w:permEnd w:id="1180766947"/>
      <w:tr w:rsidR="000979B5" w:rsidRPr="005D1E60" w:rsidTr="00164ECD">
        <w:trPr>
          <w:trHeight w:val="54"/>
        </w:trPr>
        <w:tc>
          <w:tcPr>
            <w:tcW w:w="5000" w:type="pct"/>
            <w:gridSpan w:val="13"/>
            <w:shd w:val="clear" w:color="auto" w:fill="auto"/>
          </w:tcPr>
          <w:p w:rsidR="000979B5" w:rsidRPr="005D1E60" w:rsidRDefault="000979B5" w:rsidP="000979B5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0979B5" w:rsidRPr="005D1E60" w:rsidTr="00164ECD">
        <w:tc>
          <w:tcPr>
            <w:tcW w:w="5000" w:type="pct"/>
            <w:gridSpan w:val="13"/>
            <w:shd w:val="clear" w:color="auto" w:fill="731F1C" w:themeFill="accent5"/>
          </w:tcPr>
          <w:p w:rsidR="000979B5" w:rsidRPr="005D1E60" w:rsidRDefault="000979B5" w:rsidP="000979B5">
            <w:pPr>
              <w:pStyle w:val="Heading1"/>
              <w:outlineLvl w:val="0"/>
              <w:rPr>
                <w:sz w:val="24"/>
                <w:szCs w:val="24"/>
              </w:rPr>
            </w:pPr>
            <w:r w:rsidRPr="005D1E60">
              <w:rPr>
                <w:sz w:val="24"/>
                <w:szCs w:val="24"/>
              </w:rPr>
              <w:t>Seller’s Details</w:t>
            </w:r>
          </w:p>
        </w:tc>
      </w:tr>
      <w:tr w:rsidR="000979B5" w:rsidRPr="005D1E60" w:rsidTr="00F8158E">
        <w:tc>
          <w:tcPr>
            <w:tcW w:w="1150" w:type="pct"/>
            <w:gridSpan w:val="2"/>
            <w:vAlign w:val="bottom"/>
          </w:tcPr>
          <w:p w:rsidR="000979B5" w:rsidRPr="005D1E60" w:rsidRDefault="000979B5" w:rsidP="000979B5">
            <w:pPr>
              <w:pStyle w:val="NormalIndent"/>
              <w:ind w:left="0" w:right="-306"/>
              <w:rPr>
                <w:sz w:val="24"/>
                <w:szCs w:val="24"/>
              </w:rPr>
            </w:pPr>
            <w:permStart w:id="1107899867" w:edGrp="everyone" w:colFirst="1" w:colLast="1"/>
            <w:r w:rsidRPr="005D1E60">
              <w:rPr>
                <w:sz w:val="24"/>
                <w:szCs w:val="24"/>
              </w:rPr>
              <w:t xml:space="preserve">Seller’s Name </w:t>
            </w:r>
          </w:p>
        </w:tc>
        <w:tc>
          <w:tcPr>
            <w:tcW w:w="3850" w:type="pct"/>
            <w:gridSpan w:val="11"/>
            <w:tcBorders>
              <w:bottom w:val="single" w:sz="4" w:space="0" w:color="auto"/>
            </w:tcBorders>
            <w:vAlign w:val="bottom"/>
          </w:tcPr>
          <w:p w:rsidR="000979B5" w:rsidRPr="005D1E60" w:rsidRDefault="000979B5" w:rsidP="00164ECD">
            <w:pPr>
              <w:spacing w:before="120"/>
              <w:ind w:firstLine="270"/>
              <w:rPr>
                <w:sz w:val="24"/>
                <w:szCs w:val="24"/>
              </w:rPr>
            </w:pPr>
          </w:p>
        </w:tc>
      </w:tr>
      <w:tr w:rsidR="000979B5" w:rsidRPr="005D1E60" w:rsidTr="00164ECD">
        <w:tc>
          <w:tcPr>
            <w:tcW w:w="1300" w:type="pct"/>
            <w:gridSpan w:val="3"/>
            <w:vAlign w:val="bottom"/>
          </w:tcPr>
          <w:p w:rsidR="000979B5" w:rsidRPr="005D1E60" w:rsidRDefault="000979B5" w:rsidP="000979B5">
            <w:pPr>
              <w:pStyle w:val="NormalIndent"/>
              <w:ind w:left="0" w:right="-474"/>
              <w:rPr>
                <w:sz w:val="24"/>
                <w:szCs w:val="24"/>
              </w:rPr>
            </w:pPr>
            <w:permStart w:id="1358635959" w:edGrp="everyone" w:colFirst="1" w:colLast="1"/>
            <w:permEnd w:id="1107899867"/>
            <w:r w:rsidRPr="005D1E60">
              <w:rPr>
                <w:sz w:val="24"/>
                <w:szCs w:val="24"/>
              </w:rPr>
              <w:t>Forwarding Address</w:t>
            </w:r>
          </w:p>
        </w:tc>
        <w:tc>
          <w:tcPr>
            <w:tcW w:w="3700" w:type="pct"/>
            <w:gridSpan w:val="10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79B5" w:rsidRPr="005D1E60" w:rsidRDefault="000979B5" w:rsidP="00164ECD">
            <w:pPr>
              <w:spacing w:before="120"/>
              <w:ind w:left="84" w:hanging="84"/>
              <w:rPr>
                <w:sz w:val="24"/>
                <w:szCs w:val="24"/>
              </w:rPr>
            </w:pPr>
          </w:p>
        </w:tc>
      </w:tr>
      <w:tr w:rsidR="000979B5" w:rsidRPr="005D1E60" w:rsidTr="00F8158E">
        <w:tc>
          <w:tcPr>
            <w:tcW w:w="1150" w:type="pct"/>
            <w:gridSpan w:val="2"/>
            <w:vAlign w:val="bottom"/>
          </w:tcPr>
          <w:p w:rsidR="000979B5" w:rsidRPr="005D1E60" w:rsidRDefault="000979B5" w:rsidP="000979B5">
            <w:pPr>
              <w:pStyle w:val="NormalIndent"/>
              <w:ind w:left="0"/>
              <w:rPr>
                <w:sz w:val="24"/>
                <w:szCs w:val="24"/>
              </w:rPr>
            </w:pPr>
            <w:permStart w:id="518879550" w:edGrp="everyone" w:colFirst="3" w:colLast="3"/>
            <w:permStart w:id="625356389" w:edGrp="everyone" w:colFirst="1" w:colLast="1"/>
            <w:permEnd w:id="1358635959"/>
            <w:r w:rsidRPr="005D1E60">
              <w:rPr>
                <w:sz w:val="24"/>
                <w:szCs w:val="24"/>
              </w:rPr>
              <w:t>Phone Number</w:t>
            </w:r>
          </w:p>
        </w:tc>
        <w:tc>
          <w:tcPr>
            <w:tcW w:w="138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79B5" w:rsidRPr="005D1E60" w:rsidRDefault="000979B5" w:rsidP="00481547">
            <w:pPr>
              <w:spacing w:before="120"/>
              <w:ind w:firstLine="270"/>
              <w:rPr>
                <w:sz w:val="24"/>
                <w:szCs w:val="24"/>
              </w:rPr>
            </w:pPr>
          </w:p>
        </w:tc>
        <w:tc>
          <w:tcPr>
            <w:tcW w:w="432" w:type="pct"/>
            <w:gridSpan w:val="2"/>
            <w:tcBorders>
              <w:top w:val="single" w:sz="4" w:space="0" w:color="auto"/>
            </w:tcBorders>
            <w:vAlign w:val="bottom"/>
          </w:tcPr>
          <w:p w:rsidR="000979B5" w:rsidRPr="005D1E60" w:rsidRDefault="000979B5" w:rsidP="000979B5">
            <w:pPr>
              <w:rPr>
                <w:sz w:val="24"/>
                <w:szCs w:val="24"/>
              </w:rPr>
            </w:pPr>
            <w:r w:rsidRPr="005D1E60">
              <w:rPr>
                <w:sz w:val="24"/>
                <w:szCs w:val="24"/>
              </w:rPr>
              <w:t>Email</w:t>
            </w:r>
          </w:p>
        </w:tc>
        <w:tc>
          <w:tcPr>
            <w:tcW w:w="2036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79B5" w:rsidRPr="005D1E60" w:rsidRDefault="000979B5" w:rsidP="00481547">
            <w:pPr>
              <w:spacing w:before="120"/>
              <w:ind w:firstLine="66"/>
              <w:rPr>
                <w:sz w:val="24"/>
                <w:szCs w:val="24"/>
              </w:rPr>
            </w:pPr>
          </w:p>
        </w:tc>
      </w:tr>
      <w:tr w:rsidR="000979B5" w:rsidRPr="005D1E60" w:rsidTr="00164ECD">
        <w:trPr>
          <w:trHeight w:val="54"/>
        </w:trPr>
        <w:tc>
          <w:tcPr>
            <w:tcW w:w="5000" w:type="pct"/>
            <w:gridSpan w:val="13"/>
            <w:shd w:val="clear" w:color="auto" w:fill="auto"/>
          </w:tcPr>
          <w:p w:rsidR="000979B5" w:rsidRPr="005D1E60" w:rsidRDefault="000979B5" w:rsidP="000979B5">
            <w:pPr>
              <w:rPr>
                <w:rFonts w:asciiTheme="majorHAnsi" w:hAnsiTheme="majorHAnsi"/>
                <w:b/>
                <w:sz w:val="24"/>
                <w:szCs w:val="24"/>
              </w:rPr>
            </w:pPr>
            <w:permStart w:id="1251226538" w:edGrp="everyone"/>
            <w:permEnd w:id="518879550"/>
            <w:permEnd w:id="625356389"/>
            <w:permEnd w:id="1251226538"/>
          </w:p>
        </w:tc>
      </w:tr>
      <w:tr w:rsidR="000979B5" w:rsidRPr="005D1E60" w:rsidTr="00164ECD">
        <w:tc>
          <w:tcPr>
            <w:tcW w:w="5000" w:type="pct"/>
            <w:gridSpan w:val="13"/>
            <w:shd w:val="clear" w:color="auto" w:fill="731F1C" w:themeFill="accent5"/>
          </w:tcPr>
          <w:p w:rsidR="000979B5" w:rsidRPr="005D1E60" w:rsidRDefault="000979B5" w:rsidP="000979B5">
            <w:pPr>
              <w:pStyle w:val="Heading1"/>
              <w:outlineLvl w:val="0"/>
              <w:rPr>
                <w:sz w:val="24"/>
                <w:szCs w:val="24"/>
              </w:rPr>
            </w:pPr>
            <w:bookmarkStart w:id="0" w:name="_Hlk521325947"/>
            <w:r w:rsidRPr="005D1E60">
              <w:rPr>
                <w:sz w:val="24"/>
                <w:szCs w:val="24"/>
              </w:rPr>
              <w:t>Buyer’s Details</w:t>
            </w:r>
          </w:p>
        </w:tc>
      </w:tr>
      <w:bookmarkEnd w:id="0"/>
      <w:tr w:rsidR="000979B5" w:rsidRPr="005D1E60" w:rsidTr="00F8158E">
        <w:tc>
          <w:tcPr>
            <w:tcW w:w="1150" w:type="pct"/>
            <w:gridSpan w:val="2"/>
            <w:vAlign w:val="bottom"/>
          </w:tcPr>
          <w:p w:rsidR="000979B5" w:rsidRPr="005D1E60" w:rsidRDefault="000979B5" w:rsidP="000979B5">
            <w:pPr>
              <w:pStyle w:val="NormalIndent"/>
              <w:ind w:hanging="738"/>
              <w:rPr>
                <w:sz w:val="24"/>
                <w:szCs w:val="24"/>
              </w:rPr>
            </w:pPr>
            <w:permStart w:id="556156676" w:edGrp="everyone" w:colFirst="1" w:colLast="1"/>
            <w:r w:rsidRPr="005D1E60">
              <w:rPr>
                <w:sz w:val="24"/>
                <w:szCs w:val="24"/>
              </w:rPr>
              <w:t xml:space="preserve">Buyer’s Name </w:t>
            </w:r>
          </w:p>
        </w:tc>
        <w:tc>
          <w:tcPr>
            <w:tcW w:w="3850" w:type="pct"/>
            <w:gridSpan w:val="11"/>
            <w:tcBorders>
              <w:bottom w:val="single" w:sz="4" w:space="0" w:color="auto"/>
            </w:tcBorders>
            <w:vAlign w:val="bottom"/>
          </w:tcPr>
          <w:p w:rsidR="000979B5" w:rsidRPr="005D1E60" w:rsidRDefault="000979B5" w:rsidP="000979B5">
            <w:pPr>
              <w:spacing w:before="120"/>
              <w:rPr>
                <w:sz w:val="24"/>
                <w:szCs w:val="24"/>
              </w:rPr>
            </w:pPr>
          </w:p>
        </w:tc>
      </w:tr>
      <w:tr w:rsidR="000979B5" w:rsidRPr="005D1E60" w:rsidTr="00F8158E">
        <w:tc>
          <w:tcPr>
            <w:tcW w:w="1150" w:type="pct"/>
            <w:gridSpan w:val="2"/>
            <w:vAlign w:val="bottom"/>
          </w:tcPr>
          <w:p w:rsidR="000979B5" w:rsidRPr="005D1E60" w:rsidRDefault="000979B5" w:rsidP="000979B5">
            <w:pPr>
              <w:pStyle w:val="NormalIndent"/>
              <w:ind w:left="-18"/>
              <w:rPr>
                <w:sz w:val="24"/>
                <w:szCs w:val="24"/>
              </w:rPr>
            </w:pPr>
            <w:permStart w:id="2064938378" w:edGrp="everyone" w:colFirst="3" w:colLast="3"/>
            <w:permStart w:id="1099529569" w:edGrp="everyone" w:colFirst="1" w:colLast="1"/>
            <w:permEnd w:id="556156676"/>
            <w:r w:rsidRPr="005D1E60">
              <w:rPr>
                <w:sz w:val="24"/>
                <w:szCs w:val="24"/>
              </w:rPr>
              <w:t>Phone Number</w:t>
            </w:r>
          </w:p>
        </w:tc>
        <w:tc>
          <w:tcPr>
            <w:tcW w:w="138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79B5" w:rsidRPr="005D1E60" w:rsidRDefault="000979B5" w:rsidP="000979B5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388" w:type="pct"/>
            <w:tcBorders>
              <w:top w:val="single" w:sz="4" w:space="0" w:color="auto"/>
            </w:tcBorders>
            <w:vAlign w:val="bottom"/>
          </w:tcPr>
          <w:p w:rsidR="000979B5" w:rsidRPr="005D1E60" w:rsidRDefault="000979B5" w:rsidP="000979B5">
            <w:pPr>
              <w:rPr>
                <w:sz w:val="24"/>
                <w:szCs w:val="24"/>
              </w:rPr>
            </w:pPr>
            <w:r w:rsidRPr="005D1E60">
              <w:rPr>
                <w:sz w:val="24"/>
                <w:szCs w:val="24"/>
              </w:rPr>
              <w:t>Email</w:t>
            </w:r>
          </w:p>
        </w:tc>
        <w:tc>
          <w:tcPr>
            <w:tcW w:w="2080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79B5" w:rsidRPr="005D1E60" w:rsidRDefault="000979B5" w:rsidP="00481547">
            <w:pPr>
              <w:spacing w:before="120"/>
              <w:rPr>
                <w:sz w:val="24"/>
                <w:szCs w:val="24"/>
              </w:rPr>
            </w:pPr>
          </w:p>
        </w:tc>
      </w:tr>
      <w:permEnd w:id="2064938378"/>
      <w:permEnd w:id="1099529569"/>
      <w:tr w:rsidR="000979B5" w:rsidRPr="005D1E60" w:rsidTr="00F8158E">
        <w:trPr>
          <w:gridAfter w:val="11"/>
          <w:wAfter w:w="3850" w:type="pct"/>
          <w:trHeight w:val="179"/>
        </w:trPr>
        <w:tc>
          <w:tcPr>
            <w:tcW w:w="1150" w:type="pct"/>
            <w:gridSpan w:val="2"/>
            <w:vAlign w:val="bottom"/>
          </w:tcPr>
          <w:p w:rsidR="000979B5" w:rsidRPr="005D1E60" w:rsidRDefault="000979B5" w:rsidP="000979B5">
            <w:pPr>
              <w:pStyle w:val="NormalIndent"/>
              <w:spacing w:before="0"/>
              <w:ind w:hanging="738"/>
              <w:rPr>
                <w:sz w:val="24"/>
                <w:szCs w:val="24"/>
              </w:rPr>
            </w:pPr>
          </w:p>
        </w:tc>
      </w:tr>
      <w:tr w:rsidR="000979B5" w:rsidRPr="005D1E60" w:rsidTr="00164ECD">
        <w:tc>
          <w:tcPr>
            <w:tcW w:w="5000" w:type="pct"/>
            <w:gridSpan w:val="13"/>
            <w:shd w:val="clear" w:color="auto" w:fill="731F1C" w:themeFill="accent5"/>
          </w:tcPr>
          <w:p w:rsidR="000979B5" w:rsidRPr="005D1E60" w:rsidRDefault="000979B5" w:rsidP="000979B5">
            <w:pPr>
              <w:pStyle w:val="Heading1"/>
              <w:outlineLvl w:val="0"/>
              <w:rPr>
                <w:sz w:val="24"/>
                <w:szCs w:val="24"/>
              </w:rPr>
            </w:pPr>
            <w:r w:rsidRPr="005D1E60">
              <w:rPr>
                <w:sz w:val="24"/>
                <w:szCs w:val="24"/>
              </w:rPr>
              <w:t>Closing Information</w:t>
            </w:r>
            <w:r w:rsidR="004467D7">
              <w:rPr>
                <w:sz w:val="24"/>
                <w:szCs w:val="24"/>
              </w:rPr>
              <w:t>----FOR CITY STAFF ONLY</w:t>
            </w:r>
          </w:p>
        </w:tc>
      </w:tr>
      <w:tr w:rsidR="000979B5" w:rsidRPr="005D1E60" w:rsidTr="00F8158E">
        <w:tc>
          <w:tcPr>
            <w:tcW w:w="1150" w:type="pct"/>
            <w:gridSpan w:val="2"/>
            <w:vAlign w:val="bottom"/>
          </w:tcPr>
          <w:p w:rsidR="000979B5" w:rsidRPr="005D1E60" w:rsidRDefault="000979B5" w:rsidP="000979B5">
            <w:pPr>
              <w:pStyle w:val="NormalIndent"/>
              <w:ind w:left="-18"/>
              <w:rPr>
                <w:sz w:val="24"/>
                <w:szCs w:val="24"/>
              </w:rPr>
            </w:pPr>
            <w:permStart w:id="489708173" w:edGrp="everyone" w:colFirst="3" w:colLast="3"/>
            <w:permStart w:id="439909494" w:edGrp="everyone" w:colFirst="1" w:colLast="1"/>
            <w:r w:rsidRPr="005D1E60">
              <w:rPr>
                <w:sz w:val="24"/>
                <w:szCs w:val="24"/>
              </w:rPr>
              <w:t>Last Bill Date</w:t>
            </w:r>
          </w:p>
        </w:tc>
        <w:tc>
          <w:tcPr>
            <w:tcW w:w="138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79B5" w:rsidRPr="005D1E60" w:rsidRDefault="000979B5" w:rsidP="000979B5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1452" w:type="pct"/>
            <w:gridSpan w:val="6"/>
            <w:vAlign w:val="bottom"/>
          </w:tcPr>
          <w:p w:rsidR="000979B5" w:rsidRPr="005D1E60" w:rsidRDefault="00FD0F07" w:rsidP="000979B5">
            <w:pPr>
              <w:ind w:right="-8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Are there any liens?</w:t>
            </w:r>
          </w:p>
        </w:tc>
        <w:tc>
          <w:tcPr>
            <w:tcW w:w="101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79B5" w:rsidRPr="005D1E60" w:rsidRDefault="000979B5" w:rsidP="000979B5">
            <w:pPr>
              <w:spacing w:before="120"/>
              <w:rPr>
                <w:sz w:val="24"/>
                <w:szCs w:val="24"/>
              </w:rPr>
            </w:pPr>
          </w:p>
        </w:tc>
        <w:bookmarkStart w:id="1" w:name="_GoBack"/>
        <w:bookmarkEnd w:id="1"/>
      </w:tr>
      <w:tr w:rsidR="00F8158E" w:rsidRPr="005D1E60" w:rsidTr="00F8158E">
        <w:trPr>
          <w:gridAfter w:val="8"/>
          <w:wAfter w:w="2468" w:type="pct"/>
        </w:trPr>
        <w:tc>
          <w:tcPr>
            <w:tcW w:w="1150" w:type="pct"/>
            <w:gridSpan w:val="2"/>
            <w:vAlign w:val="bottom"/>
          </w:tcPr>
          <w:p w:rsidR="00F8158E" w:rsidRPr="005D1E60" w:rsidRDefault="00F8158E" w:rsidP="00FD0F07">
            <w:pPr>
              <w:pStyle w:val="NormalIndent"/>
              <w:ind w:left="-18"/>
              <w:rPr>
                <w:sz w:val="24"/>
                <w:szCs w:val="24"/>
              </w:rPr>
            </w:pPr>
            <w:permStart w:id="512820711" w:edGrp="everyone" w:colFirst="1" w:colLast="1"/>
            <w:permEnd w:id="489708173"/>
            <w:permEnd w:id="439909494"/>
            <w:r>
              <w:rPr>
                <w:sz w:val="24"/>
                <w:szCs w:val="24"/>
              </w:rPr>
              <w:t xml:space="preserve">Is there a </w:t>
            </w:r>
            <w:r w:rsidRPr="005D1E60">
              <w:rPr>
                <w:sz w:val="24"/>
                <w:szCs w:val="24"/>
              </w:rPr>
              <w:t xml:space="preserve">Fire Service </w:t>
            </w:r>
            <w:r>
              <w:rPr>
                <w:sz w:val="24"/>
                <w:szCs w:val="24"/>
              </w:rPr>
              <w:t>Account?</w:t>
            </w:r>
          </w:p>
        </w:tc>
        <w:tc>
          <w:tcPr>
            <w:tcW w:w="138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8158E" w:rsidRPr="005D1E60" w:rsidRDefault="00F8158E" w:rsidP="000979B5">
            <w:pPr>
              <w:spacing w:before="120"/>
              <w:rPr>
                <w:sz w:val="24"/>
                <w:szCs w:val="24"/>
              </w:rPr>
            </w:pPr>
          </w:p>
        </w:tc>
      </w:tr>
      <w:tr w:rsidR="000979B5" w:rsidRPr="005D1E60" w:rsidTr="00164ECD">
        <w:tc>
          <w:tcPr>
            <w:tcW w:w="1896" w:type="pct"/>
            <w:gridSpan w:val="4"/>
            <w:vAlign w:val="bottom"/>
          </w:tcPr>
          <w:p w:rsidR="000979B5" w:rsidRPr="005D1E60" w:rsidRDefault="000979B5" w:rsidP="000979B5">
            <w:pPr>
              <w:spacing w:before="120"/>
              <w:ind w:right="-1050"/>
              <w:rPr>
                <w:b/>
                <w:sz w:val="24"/>
                <w:szCs w:val="24"/>
              </w:rPr>
            </w:pPr>
            <w:permStart w:id="230124074" w:edGrp="everyone" w:colFirst="1" w:colLast="1"/>
            <w:permEnd w:id="512820711"/>
            <w:r w:rsidRPr="005D1E60">
              <w:rPr>
                <w:b/>
                <w:sz w:val="24"/>
                <w:szCs w:val="24"/>
              </w:rPr>
              <w:t>Estimated Total Due at Closing</w:t>
            </w:r>
          </w:p>
        </w:tc>
        <w:tc>
          <w:tcPr>
            <w:tcW w:w="3104" w:type="pct"/>
            <w:gridSpan w:val="9"/>
            <w:tcBorders>
              <w:bottom w:val="single" w:sz="4" w:space="0" w:color="auto"/>
            </w:tcBorders>
            <w:vAlign w:val="bottom"/>
          </w:tcPr>
          <w:p w:rsidR="000979B5" w:rsidRPr="005D1E60" w:rsidRDefault="000979B5" w:rsidP="00164ECD">
            <w:pPr>
              <w:spacing w:before="120"/>
              <w:ind w:left="252" w:right="4266" w:firstLine="90"/>
              <w:rPr>
                <w:b/>
                <w:sz w:val="24"/>
                <w:szCs w:val="24"/>
              </w:rPr>
            </w:pPr>
            <w:r w:rsidRPr="005D1E60">
              <w:rPr>
                <w:b/>
                <w:sz w:val="24"/>
                <w:szCs w:val="24"/>
              </w:rPr>
              <w:t xml:space="preserve"> </w:t>
            </w:r>
          </w:p>
        </w:tc>
      </w:tr>
      <w:permEnd w:id="230124074"/>
      <w:tr w:rsidR="005D1E60" w:rsidRPr="005D1E60" w:rsidTr="00164ECD">
        <w:tc>
          <w:tcPr>
            <w:tcW w:w="699" w:type="pct"/>
            <w:vAlign w:val="bottom"/>
          </w:tcPr>
          <w:p w:rsidR="005D1E60" w:rsidRPr="005D1E60" w:rsidRDefault="005D1E60" w:rsidP="000979B5">
            <w:pPr>
              <w:spacing w:before="120"/>
              <w:ind w:right="-105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Comments:</w:t>
            </w:r>
          </w:p>
        </w:tc>
        <w:tc>
          <w:tcPr>
            <w:tcW w:w="4301" w:type="pct"/>
            <w:gridSpan w:val="12"/>
            <w:tcBorders>
              <w:bottom w:val="single" w:sz="4" w:space="0" w:color="auto"/>
            </w:tcBorders>
            <w:vAlign w:val="bottom"/>
          </w:tcPr>
          <w:p w:rsidR="005D1E60" w:rsidRPr="005D1E60" w:rsidRDefault="005D1E60" w:rsidP="00FF7DCD">
            <w:pPr>
              <w:spacing w:before="120"/>
              <w:ind w:left="252" w:right="84" w:firstLine="90"/>
              <w:rPr>
                <w:b/>
                <w:sz w:val="24"/>
                <w:szCs w:val="24"/>
              </w:rPr>
            </w:pPr>
            <w:permStart w:id="1365731510" w:edGrp="everyone"/>
            <w:permEnd w:id="1365731510"/>
          </w:p>
        </w:tc>
      </w:tr>
      <w:tr w:rsidR="000979B5" w:rsidRPr="005D1E60" w:rsidTr="00F8158E">
        <w:tc>
          <w:tcPr>
            <w:tcW w:w="1150" w:type="pct"/>
            <w:gridSpan w:val="2"/>
            <w:vAlign w:val="bottom"/>
          </w:tcPr>
          <w:p w:rsidR="000979B5" w:rsidRPr="005D1E60" w:rsidRDefault="000979B5" w:rsidP="000979B5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3850" w:type="pct"/>
            <w:gridSpan w:val="11"/>
            <w:vAlign w:val="bottom"/>
          </w:tcPr>
          <w:p w:rsidR="000979B5" w:rsidRPr="005D1E60" w:rsidRDefault="000979B5" w:rsidP="000979B5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</w:tbl>
    <w:p w:rsidR="0077788D" w:rsidRPr="005D1E60" w:rsidRDefault="001A4110" w:rsidP="0077788D">
      <w:pPr>
        <w:rPr>
          <w:i/>
          <w:sz w:val="24"/>
          <w:szCs w:val="24"/>
        </w:rPr>
      </w:pPr>
      <w:r w:rsidRPr="005D1E60">
        <w:rPr>
          <w:i/>
          <w:sz w:val="24"/>
          <w:szCs w:val="24"/>
        </w:rPr>
        <w:t>Please note the</w:t>
      </w:r>
      <w:r w:rsidR="0077788D" w:rsidRPr="005D1E60">
        <w:rPr>
          <w:i/>
          <w:sz w:val="24"/>
          <w:szCs w:val="24"/>
        </w:rPr>
        <w:t xml:space="preserve"> amount is based on an est</w:t>
      </w:r>
      <w:r w:rsidRPr="005D1E60">
        <w:rPr>
          <w:i/>
          <w:sz w:val="24"/>
          <w:szCs w:val="24"/>
        </w:rPr>
        <w:t>imated final read and it may not include all charges accrued on the account. The seller will receive a final bill</w:t>
      </w:r>
      <w:r w:rsidR="00104C20" w:rsidRPr="005D1E60">
        <w:rPr>
          <w:i/>
          <w:sz w:val="24"/>
          <w:szCs w:val="24"/>
        </w:rPr>
        <w:t xml:space="preserve"> for any outstanding charges not covered by this estimate.</w:t>
      </w:r>
      <w:r w:rsidR="006B403A">
        <w:rPr>
          <w:i/>
          <w:sz w:val="24"/>
          <w:szCs w:val="24"/>
        </w:rPr>
        <w:t xml:space="preserve"> Any unpaid balance will be sent to collections.  </w:t>
      </w:r>
    </w:p>
    <w:sectPr w:rsidR="0077788D" w:rsidRPr="005D1E60" w:rsidSect="005D1E60">
      <w:headerReference w:type="default" r:id="rId11"/>
      <w:footerReference w:type="default" r:id="rId12"/>
      <w:pgSz w:w="12240" w:h="15840"/>
      <w:pgMar w:top="1440" w:right="1080" w:bottom="0" w:left="1080" w:header="720" w:footer="11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4B06" w:rsidRDefault="00EC4B06" w:rsidP="00650259">
      <w:pPr>
        <w:spacing w:after="0" w:line="240" w:lineRule="auto"/>
      </w:pPr>
      <w:r>
        <w:separator/>
      </w:r>
    </w:p>
  </w:endnote>
  <w:endnote w:type="continuationSeparator" w:id="0">
    <w:p w:rsidR="00EC4B06" w:rsidRDefault="00EC4B06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48CE31D-F8DA-451E-B22E-49376EDF3266}"/>
    <w:embedBold r:id="rId2" w:fontKey="{0C0E52FA-982D-4B4B-A2DC-4675AE050D84}"/>
    <w:embedItalic r:id="rId3" w:fontKey="{6CB03239-F761-43AE-B7BC-A3965D63F3DC}"/>
    <w:embedBoldItalic r:id="rId4" w:fontKey="{16842FDE-0B7A-4D57-8098-2A57A71B599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1D758B45-A177-4DA1-8D4B-C8441D09476A}"/>
    <w:embedBold r:id="rId6" w:fontKey="{E84BAE35-7799-4EB4-9311-D6A21D4776CA}"/>
    <w:embedItalic r:id="rId7" w:fontKey="{C219BA2E-2780-4835-88D8-BE1D54FB4AD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31FF7776-7142-4339-AADA-3FD50212AE0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7A075AAF-A21F-476D-AC2A-CE326EC78F2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10" w:fontKey="{E4CBDCA4-FA89-430E-B271-40BB894C8181}"/>
    <w:embedItalic r:id="rId11" w:fontKey="{ED8A1D9D-7DBB-4A35-ABF5-1E89F39C6779}"/>
    <w:embedBoldItalic r:id="rId12" w:fontKey="{14B9BACE-4917-4020-B30D-A1247B82A5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71" w:type="dxa"/>
      <w:tblLook w:val="04A0" w:firstRow="1" w:lastRow="0" w:firstColumn="1" w:lastColumn="0" w:noHBand="0" w:noVBand="1"/>
    </w:tblPr>
    <w:tblGrid>
      <w:gridCol w:w="10083"/>
      <w:gridCol w:w="288"/>
    </w:tblGrid>
    <w:tr w:rsidR="007F7B5D" w:rsidRPr="007F7B5D" w:rsidTr="00F96BB2">
      <w:trPr>
        <w:trHeight w:val="512"/>
      </w:trPr>
      <w:tc>
        <w:tcPr>
          <w:tcW w:w="10083" w:type="dxa"/>
          <w:vAlign w:val="center"/>
        </w:tcPr>
        <w:p w:rsidR="00376D5A" w:rsidRPr="00376D5A" w:rsidRDefault="00376D5A" w:rsidP="00F96BB2">
          <w:pPr>
            <w:pStyle w:val="Footer"/>
            <w:jc w:val="center"/>
            <w:rPr>
              <w:rFonts w:ascii="Arial" w:hAnsi="Arial"/>
              <w:b/>
              <w:color w:val="808080"/>
              <w:sz w:val="16"/>
            </w:rPr>
          </w:pPr>
          <w:r>
            <w:rPr>
              <w:rFonts w:ascii="Arial" w:hAnsi="Arial"/>
              <w:color w:val="808080"/>
              <w:sz w:val="16"/>
            </w:rPr>
            <w:t>425 East State Street.  Rockford, Illinois  61104-1068 USA</w:t>
          </w:r>
        </w:p>
        <w:p w:rsidR="00376D5A" w:rsidRDefault="00376D5A" w:rsidP="00F96BB2">
          <w:pPr>
            <w:pStyle w:val="Footer"/>
            <w:jc w:val="center"/>
            <w:rPr>
              <w:rFonts w:ascii="Arial" w:hAnsi="Arial"/>
              <w:b/>
              <w:color w:val="808080"/>
              <w:sz w:val="16"/>
            </w:rPr>
          </w:pPr>
          <w:r>
            <w:rPr>
              <w:rFonts w:ascii="Arial" w:hAnsi="Arial"/>
              <w:color w:val="808080"/>
              <w:sz w:val="16"/>
            </w:rPr>
            <w:t xml:space="preserve">Phone: (779-348-7300)   </w:t>
          </w:r>
          <w:hyperlink r:id="rId1" w:history="1">
            <w:r w:rsidRPr="00AB13C3">
              <w:rPr>
                <w:rStyle w:val="Hyperlink"/>
                <w:rFonts w:ascii="Arial" w:hAnsi="Arial"/>
                <w:sz w:val="16"/>
              </w:rPr>
              <w:t>www.rockfordil.gov</w:t>
            </w:r>
          </w:hyperlink>
        </w:p>
        <w:p w:rsidR="00376D5A" w:rsidRDefault="004467D7" w:rsidP="00F96BB2">
          <w:pPr>
            <w:pStyle w:val="Footer"/>
            <w:jc w:val="center"/>
            <w:rPr>
              <w:sz w:val="16"/>
            </w:rPr>
          </w:pPr>
          <w:r>
            <w:rPr>
              <w:sz w:val="16"/>
            </w:rPr>
            <w:t>Revised 04/2023</w:t>
          </w:r>
        </w:p>
        <w:p w:rsidR="007F7B5D" w:rsidRPr="007F7B5D" w:rsidRDefault="007F7B5D" w:rsidP="00EE5AEF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288" w:type="dxa"/>
          <w:vAlign w:val="center"/>
        </w:tcPr>
        <w:p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90596C" w:rsidRDefault="0090596C" w:rsidP="007F7B5D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4B06" w:rsidRDefault="00EC4B06" w:rsidP="00650259">
      <w:pPr>
        <w:spacing w:after="0" w:line="240" w:lineRule="auto"/>
      </w:pPr>
      <w:r>
        <w:separator/>
      </w:r>
    </w:p>
  </w:footnote>
  <w:footnote w:type="continuationSeparator" w:id="0">
    <w:p w:rsidR="00EC4B06" w:rsidRDefault="00EC4B06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300" w:type="dxa"/>
      <w:tblLook w:val="04A0" w:firstRow="1" w:lastRow="0" w:firstColumn="1" w:lastColumn="0" w:noHBand="0" w:noVBand="1"/>
    </w:tblPr>
    <w:tblGrid>
      <w:gridCol w:w="6300"/>
      <w:gridCol w:w="8000"/>
    </w:tblGrid>
    <w:tr w:rsidR="0090596C" w:rsidRPr="00EE5AEF" w:rsidTr="0077788D">
      <w:trPr>
        <w:trHeight w:val="990"/>
      </w:trPr>
      <w:tc>
        <w:tcPr>
          <w:tcW w:w="6300" w:type="dxa"/>
          <w:vAlign w:val="center"/>
        </w:tcPr>
        <w:p w:rsidR="0077788D" w:rsidRPr="00EE5AEF" w:rsidRDefault="0077788D" w:rsidP="0077788D">
          <w:pPr>
            <w:pStyle w:val="Header"/>
            <w:rPr>
              <w:rFonts w:ascii="Century Gothic" w:hAnsi="Century Gothic"/>
              <w:b w:val="0"/>
              <w:i/>
              <w:sz w:val="20"/>
              <w:szCs w:val="20"/>
            </w:rPr>
          </w:pPr>
          <w:bookmarkStart w:id="2" w:name="_Hlk521325785"/>
          <w:r w:rsidRPr="00EE5AEF">
            <w:rPr>
              <w:rFonts w:ascii="Century Gothic" w:hAnsi="Century Gothic"/>
              <w:i/>
              <w:sz w:val="20"/>
              <w:szCs w:val="20"/>
            </w:rPr>
            <w:t>Please allow 10 days for processing; no rush or next day requests accepted.</w:t>
          </w:r>
          <w:r w:rsidRPr="00EE5AEF">
            <w:rPr>
              <w:rFonts w:ascii="Century Gothic" w:hAnsi="Century Gothic"/>
              <w:b w:val="0"/>
              <w:i/>
              <w:sz w:val="20"/>
              <w:szCs w:val="20"/>
            </w:rPr>
            <w:t xml:space="preserve">  </w:t>
          </w:r>
          <w:r w:rsidRPr="00EE5AEF">
            <w:rPr>
              <w:rFonts w:ascii="Century Gothic" w:hAnsi="Century Gothic"/>
              <w:i/>
              <w:sz w:val="20"/>
              <w:szCs w:val="20"/>
            </w:rPr>
            <w:t xml:space="preserve">Closings are </w:t>
          </w:r>
          <w:r w:rsidR="007F4D0E" w:rsidRPr="00EE5AEF">
            <w:rPr>
              <w:rFonts w:ascii="Century Gothic" w:hAnsi="Century Gothic"/>
              <w:i/>
              <w:sz w:val="20"/>
              <w:szCs w:val="20"/>
            </w:rPr>
            <w:t>processed in the order received. Please send all requests to: COR_Water_Closings@rockfordil.gov</w:t>
          </w:r>
        </w:p>
        <w:p w:rsidR="0090596C" w:rsidRPr="00EE5AEF" w:rsidRDefault="0090596C" w:rsidP="0077788D">
          <w:pPr>
            <w:pStyle w:val="Header"/>
            <w:ind w:left="-108" w:right="-4782"/>
            <w:rPr>
              <w:rFonts w:ascii="Century Gothic" w:hAnsi="Century Gothic"/>
              <w:sz w:val="20"/>
              <w:szCs w:val="20"/>
            </w:rPr>
          </w:pPr>
        </w:p>
      </w:tc>
      <w:tc>
        <w:tcPr>
          <w:tcW w:w="8000" w:type="dxa"/>
          <w:vAlign w:val="center"/>
        </w:tcPr>
        <w:p w:rsidR="0090596C" w:rsidRPr="00EE5AEF" w:rsidRDefault="0090596C" w:rsidP="0077788D">
          <w:pPr>
            <w:pStyle w:val="Header"/>
            <w:rPr>
              <w:rFonts w:ascii="Century Gothic" w:hAnsi="Century Gothic"/>
              <w:sz w:val="20"/>
              <w:szCs w:val="20"/>
            </w:rPr>
          </w:pPr>
        </w:p>
      </w:tc>
    </w:tr>
  </w:tbl>
  <w:bookmarkEnd w:id="2"/>
  <w:p w:rsidR="00650259" w:rsidRPr="00EE5AEF" w:rsidRDefault="006B403A" w:rsidP="0077788D">
    <w:pPr>
      <w:pStyle w:val="NoSpacing"/>
      <w:spacing w:after="0"/>
      <w:jc w:val="center"/>
      <w:rPr>
        <w:rFonts w:ascii="Century Gothic" w:hAnsi="Century Gothic"/>
        <w:b/>
        <w:sz w:val="20"/>
        <w:szCs w:val="20"/>
      </w:rPr>
    </w:pPr>
    <w:r>
      <w:rPr>
        <w:rFonts w:ascii="Century Gothic" w:hAnsi="Century Gothic"/>
        <w:b/>
        <w:sz w:val="20"/>
        <w:szCs w:val="20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61.3pt;margin-top:-70pt;width:167.7pt;height:72.05pt;z-index:251658240;mso-position-horizontal-relative:text;mso-position-vertical-relative:text" o:allowincell="f">
          <v:imagedata r:id="rId1" o:title=""/>
        </v:shape>
        <o:OLEObject Type="Embed" ProgID="MSPhotoEd.3" ShapeID="_x0000_s2049" DrawAspect="Content" ObjectID="_1746282541" r:id="rId2"/>
      </w:object>
    </w:r>
    <w:r w:rsidR="0077788D" w:rsidRPr="00EE5AEF">
      <w:rPr>
        <w:rFonts w:ascii="Century Gothic" w:hAnsi="Century Gothic"/>
        <w:b/>
        <w:sz w:val="20"/>
        <w:szCs w:val="20"/>
      </w:rPr>
      <w:t>Finance Department- Customer Service Center</w:t>
    </w:r>
  </w:p>
  <w:p w:rsidR="00EE5AEF" w:rsidRPr="00EE5AEF" w:rsidRDefault="00EE5AEF" w:rsidP="0077788D">
    <w:pPr>
      <w:pStyle w:val="NoSpacing"/>
      <w:spacing w:after="0"/>
      <w:jc w:val="center"/>
      <w:rPr>
        <w:rFonts w:ascii="Century Gothic" w:hAnsi="Century Gothic"/>
        <w:b/>
        <w:sz w:val="20"/>
        <w:szCs w:val="20"/>
      </w:rPr>
    </w:pPr>
  </w:p>
  <w:p w:rsidR="00F8158E" w:rsidRPr="00EE5AEF" w:rsidRDefault="0077788D" w:rsidP="00F8158E">
    <w:pPr>
      <w:spacing w:after="0"/>
      <w:jc w:val="center"/>
      <w:rPr>
        <w:rFonts w:ascii="Century Gothic" w:hAnsi="Century Gothic"/>
        <w:b/>
        <w:i/>
        <w:sz w:val="20"/>
        <w:szCs w:val="20"/>
      </w:rPr>
    </w:pPr>
    <w:r w:rsidRPr="00EE5AEF">
      <w:rPr>
        <w:rFonts w:ascii="Century Gothic" w:hAnsi="Century Gothic"/>
        <w:b/>
        <w:i/>
        <w:sz w:val="20"/>
        <w:szCs w:val="20"/>
      </w:rPr>
      <w:t>Please submit payment to: City of Rockford, Payment Center, 425 E State St</w:t>
    </w:r>
    <w:r w:rsidR="00866772" w:rsidRPr="00EE5AEF">
      <w:rPr>
        <w:rFonts w:ascii="Century Gothic" w:hAnsi="Century Gothic"/>
        <w:b/>
        <w:i/>
        <w:sz w:val="20"/>
        <w:szCs w:val="20"/>
      </w:rPr>
      <w:t>.</w:t>
    </w:r>
    <w:r w:rsidRPr="00EE5AEF">
      <w:rPr>
        <w:rFonts w:ascii="Century Gothic" w:hAnsi="Century Gothic"/>
        <w:b/>
        <w:i/>
        <w:sz w:val="20"/>
        <w:szCs w:val="20"/>
      </w:rPr>
      <w:t xml:space="preserve"> Rockford</w:t>
    </w:r>
    <w:r w:rsidR="00866772" w:rsidRPr="00EE5AEF">
      <w:rPr>
        <w:rFonts w:ascii="Century Gothic" w:hAnsi="Century Gothic"/>
        <w:b/>
        <w:i/>
        <w:sz w:val="20"/>
        <w:szCs w:val="20"/>
      </w:rPr>
      <w:t>,</w:t>
    </w:r>
    <w:r w:rsidRPr="00EE5AEF">
      <w:rPr>
        <w:rFonts w:ascii="Century Gothic" w:hAnsi="Century Gothic"/>
        <w:b/>
        <w:i/>
        <w:sz w:val="20"/>
        <w:szCs w:val="20"/>
      </w:rPr>
      <w:t xml:space="preserve"> IL 61104</w:t>
    </w:r>
  </w:p>
  <w:p w:rsidR="0077788D" w:rsidRPr="0090596C" w:rsidRDefault="0077788D" w:rsidP="00F8158E">
    <w:pPr>
      <w:pStyle w:val="NoSpacing"/>
      <w:spacing w:after="0"/>
      <w:ind w:left="4320" w:firstLine="720"/>
      <w:jc w:val="center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0"/>
  <w:defaultTabStop w:val="720"/>
  <w:drawingGridHorizontalSpacing w:val="187"/>
  <w:drawingGridVerticalSpacing w:val="18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88D"/>
    <w:rsid w:val="000456E1"/>
    <w:rsid w:val="00052382"/>
    <w:rsid w:val="0005798E"/>
    <w:rsid w:val="0006568A"/>
    <w:rsid w:val="00072B1F"/>
    <w:rsid w:val="0007459C"/>
    <w:rsid w:val="00076F0F"/>
    <w:rsid w:val="00084253"/>
    <w:rsid w:val="000879C0"/>
    <w:rsid w:val="000979B5"/>
    <w:rsid w:val="000D1F49"/>
    <w:rsid w:val="00104C20"/>
    <w:rsid w:val="00164ECD"/>
    <w:rsid w:val="001727CA"/>
    <w:rsid w:val="001A4110"/>
    <w:rsid w:val="001F5F83"/>
    <w:rsid w:val="002928D0"/>
    <w:rsid w:val="002C56E6"/>
    <w:rsid w:val="00325442"/>
    <w:rsid w:val="00361E11"/>
    <w:rsid w:val="00376D5A"/>
    <w:rsid w:val="003B4744"/>
    <w:rsid w:val="003C1629"/>
    <w:rsid w:val="003F0847"/>
    <w:rsid w:val="003F51FC"/>
    <w:rsid w:val="00400016"/>
    <w:rsid w:val="0040090B"/>
    <w:rsid w:val="00402A62"/>
    <w:rsid w:val="004457D4"/>
    <w:rsid w:val="004467D7"/>
    <w:rsid w:val="004622A3"/>
    <w:rsid w:val="0046302A"/>
    <w:rsid w:val="00481547"/>
    <w:rsid w:val="00487D2D"/>
    <w:rsid w:val="004967E8"/>
    <w:rsid w:val="004D5D62"/>
    <w:rsid w:val="00502E61"/>
    <w:rsid w:val="005112D0"/>
    <w:rsid w:val="00577E06"/>
    <w:rsid w:val="00590C78"/>
    <w:rsid w:val="005A3BF7"/>
    <w:rsid w:val="005B6167"/>
    <w:rsid w:val="005D191F"/>
    <w:rsid w:val="005D1E60"/>
    <w:rsid w:val="005F2035"/>
    <w:rsid w:val="005F7990"/>
    <w:rsid w:val="006021D5"/>
    <w:rsid w:val="0063739C"/>
    <w:rsid w:val="00644BBA"/>
    <w:rsid w:val="00646CC4"/>
    <w:rsid w:val="00650259"/>
    <w:rsid w:val="006B403A"/>
    <w:rsid w:val="00770F25"/>
    <w:rsid w:val="0077788D"/>
    <w:rsid w:val="007A35A8"/>
    <w:rsid w:val="007B0A85"/>
    <w:rsid w:val="007C6A52"/>
    <w:rsid w:val="007F33C4"/>
    <w:rsid w:val="007F4D0E"/>
    <w:rsid w:val="007F7B5D"/>
    <w:rsid w:val="0082043E"/>
    <w:rsid w:val="00836129"/>
    <w:rsid w:val="008556AD"/>
    <w:rsid w:val="00866772"/>
    <w:rsid w:val="00874FD6"/>
    <w:rsid w:val="008D789B"/>
    <w:rsid w:val="008E1EA9"/>
    <w:rsid w:val="008E203A"/>
    <w:rsid w:val="0090596C"/>
    <w:rsid w:val="0091229C"/>
    <w:rsid w:val="00940E73"/>
    <w:rsid w:val="0095609F"/>
    <w:rsid w:val="0098597D"/>
    <w:rsid w:val="009F293E"/>
    <w:rsid w:val="009F619A"/>
    <w:rsid w:val="009F6DDE"/>
    <w:rsid w:val="00A355C1"/>
    <w:rsid w:val="00A370A8"/>
    <w:rsid w:val="00BD4753"/>
    <w:rsid w:val="00BD4817"/>
    <w:rsid w:val="00BD5CB1"/>
    <w:rsid w:val="00BD6BDB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36B0A"/>
    <w:rsid w:val="00DB3FAD"/>
    <w:rsid w:val="00E01AA1"/>
    <w:rsid w:val="00E139C4"/>
    <w:rsid w:val="00E43100"/>
    <w:rsid w:val="00E61C09"/>
    <w:rsid w:val="00E677FE"/>
    <w:rsid w:val="00EA0EF9"/>
    <w:rsid w:val="00EA6D2B"/>
    <w:rsid w:val="00EB0C79"/>
    <w:rsid w:val="00EB3B58"/>
    <w:rsid w:val="00EC4B06"/>
    <w:rsid w:val="00EC7359"/>
    <w:rsid w:val="00EE3054"/>
    <w:rsid w:val="00EE5AEF"/>
    <w:rsid w:val="00EF2CED"/>
    <w:rsid w:val="00F00606"/>
    <w:rsid w:val="00F01256"/>
    <w:rsid w:val="00F52451"/>
    <w:rsid w:val="00F8158E"/>
    <w:rsid w:val="00F86D03"/>
    <w:rsid w:val="00F96BB2"/>
    <w:rsid w:val="00FC7475"/>
    <w:rsid w:val="00FD0F07"/>
    <w:rsid w:val="00FE78A0"/>
    <w:rsid w:val="00FF7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130FBA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46CC4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79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9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ockfordil.gov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lara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9E463B840EA4E97ADC3D0CE4E6B90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87A864-7620-436B-A11F-2D92CABFBB94}"/>
      </w:docPartPr>
      <w:docPartBody>
        <w:p w:rsidR="00270920" w:rsidRDefault="00270920">
          <w:pPr>
            <w:pStyle w:val="29E463B840EA4E97ADC3D0CE4E6B9093"/>
          </w:pPr>
          <w:r w:rsidRPr="0090596C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3FE"/>
    <w:rsid w:val="00270920"/>
    <w:rsid w:val="007423FE"/>
    <w:rsid w:val="00E27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5E0993148A84D1CA152A77A99FA379C">
    <w:name w:val="95E0993148A84D1CA152A77A99FA379C"/>
  </w:style>
  <w:style w:type="paragraph" w:customStyle="1" w:styleId="27B77544082C416AAEE7424A48A00469">
    <w:name w:val="27B77544082C416AAEE7424A48A00469"/>
  </w:style>
  <w:style w:type="paragraph" w:customStyle="1" w:styleId="5E272F6CB7DD44E68788172D9804055F">
    <w:name w:val="5E272F6CB7DD44E68788172D9804055F"/>
  </w:style>
  <w:style w:type="paragraph" w:customStyle="1" w:styleId="E4DD58BDB73D458B9A441AE561560E7C">
    <w:name w:val="E4DD58BDB73D458B9A441AE561560E7C"/>
  </w:style>
  <w:style w:type="paragraph" w:customStyle="1" w:styleId="E29C1F58E41C4999A9E3F8BCAB1673C7">
    <w:name w:val="E29C1F58E41C4999A9E3F8BCAB1673C7"/>
  </w:style>
  <w:style w:type="paragraph" w:customStyle="1" w:styleId="315D7A9D843943BEB477BF09ADA59DB9">
    <w:name w:val="315D7A9D843943BEB477BF09ADA59DB9"/>
  </w:style>
  <w:style w:type="paragraph" w:customStyle="1" w:styleId="6300B4FB04534588B1D9759605FFCCA8">
    <w:name w:val="6300B4FB04534588B1D9759605FFCCA8"/>
  </w:style>
  <w:style w:type="paragraph" w:customStyle="1" w:styleId="E53C112AB99B4937BDAED8C88BA3E133">
    <w:name w:val="E53C112AB99B4937BDAED8C88BA3E133"/>
  </w:style>
  <w:style w:type="paragraph" w:customStyle="1" w:styleId="D4C547881D1E438EBCCE69966DEB5AA5">
    <w:name w:val="D4C547881D1E438EBCCE69966DEB5AA5"/>
  </w:style>
  <w:style w:type="paragraph" w:customStyle="1" w:styleId="50E774A85A6C46D6AD7A0B6EDE22B49E">
    <w:name w:val="50E774A85A6C46D6AD7A0B6EDE22B49E"/>
  </w:style>
  <w:style w:type="paragraph" w:customStyle="1" w:styleId="AD987CC515AD4D6682E1AAF40DD29E8D">
    <w:name w:val="AD987CC515AD4D6682E1AAF40DD29E8D"/>
  </w:style>
  <w:style w:type="paragraph" w:customStyle="1" w:styleId="10A00FEDC5D24D8D9259FCAE1F7A274F">
    <w:name w:val="10A00FEDC5D24D8D9259FCAE1F7A274F"/>
  </w:style>
  <w:style w:type="paragraph" w:customStyle="1" w:styleId="25FA2DCF29B347C58CBEB33298FBB38C">
    <w:name w:val="25FA2DCF29B347C58CBEB33298FBB38C"/>
  </w:style>
  <w:style w:type="paragraph" w:customStyle="1" w:styleId="7730153F5D594F50AF0B8BEF05606FE9">
    <w:name w:val="7730153F5D594F50AF0B8BEF05606FE9"/>
  </w:style>
  <w:style w:type="paragraph" w:customStyle="1" w:styleId="A4677BD22A0B48E486EE315E7E4B83CF">
    <w:name w:val="A4677BD22A0B48E486EE315E7E4B83CF"/>
  </w:style>
  <w:style w:type="paragraph" w:customStyle="1" w:styleId="5CFEB51B99404F28BA1153EF8B1FEFBE">
    <w:name w:val="5CFEB51B99404F28BA1153EF8B1FEFBE"/>
  </w:style>
  <w:style w:type="character" w:styleId="PlaceholderText">
    <w:name w:val="Placeholder Text"/>
    <w:basedOn w:val="DefaultParagraphFont"/>
    <w:uiPriority w:val="99"/>
    <w:semiHidden/>
    <w:rsid w:val="00270920"/>
    <w:rPr>
      <w:color w:val="808080"/>
    </w:rPr>
  </w:style>
  <w:style w:type="paragraph" w:customStyle="1" w:styleId="D2342E95D2534738A30B8260567B0132">
    <w:name w:val="D2342E95D2534738A30B8260567B0132"/>
  </w:style>
  <w:style w:type="paragraph" w:customStyle="1" w:styleId="10B6A66B2B0043C388F46A97FC93E69F">
    <w:name w:val="10B6A66B2B0043C388F46A97FC93E69F"/>
  </w:style>
  <w:style w:type="paragraph" w:customStyle="1" w:styleId="27ADFCB76B9B453A819DFA9648A925C7">
    <w:name w:val="27ADFCB76B9B453A819DFA9648A925C7"/>
  </w:style>
  <w:style w:type="paragraph" w:customStyle="1" w:styleId="96B7A859CA0F4B5E9051694F77F707C2">
    <w:name w:val="96B7A859CA0F4B5E9051694F77F707C2"/>
  </w:style>
  <w:style w:type="paragraph" w:customStyle="1" w:styleId="2AC14B40A22E498C9F0789B84344FB2C">
    <w:name w:val="2AC14B40A22E498C9F0789B84344FB2C"/>
  </w:style>
  <w:style w:type="paragraph" w:customStyle="1" w:styleId="7A8FB23F93BE4F5ABD4AE750B0F1EB57">
    <w:name w:val="7A8FB23F93BE4F5ABD4AE750B0F1EB57"/>
  </w:style>
  <w:style w:type="paragraph" w:customStyle="1" w:styleId="BFB8AA75870D4B618D8B54476127D3A5">
    <w:name w:val="BFB8AA75870D4B618D8B54476127D3A5"/>
  </w:style>
  <w:style w:type="paragraph" w:customStyle="1" w:styleId="80D1FD95A6B14906BFD99E5D838D1AE0">
    <w:name w:val="80D1FD95A6B14906BFD99E5D838D1AE0"/>
    <w:rsid w:val="007423FE"/>
  </w:style>
  <w:style w:type="paragraph" w:customStyle="1" w:styleId="C2252E6D5645400C960419C61F37A62A">
    <w:name w:val="C2252E6D5645400C960419C61F37A62A"/>
    <w:rsid w:val="007423FE"/>
  </w:style>
  <w:style w:type="paragraph" w:customStyle="1" w:styleId="4F7D9610EC384F6AA8E646B2E30AA24A">
    <w:name w:val="4F7D9610EC384F6AA8E646B2E30AA24A"/>
  </w:style>
  <w:style w:type="paragraph" w:customStyle="1" w:styleId="1A147CD36BFB420DA99D086E9D1F5059">
    <w:name w:val="1A147CD36BFB420DA99D086E9D1F5059"/>
  </w:style>
  <w:style w:type="paragraph" w:customStyle="1" w:styleId="AEDE6F5CE8B9407CAFE10EC7BF562EC1">
    <w:name w:val="AEDE6F5CE8B9407CAFE10EC7BF562EC1"/>
  </w:style>
  <w:style w:type="paragraph" w:customStyle="1" w:styleId="EB4061BA2ABB47ACA6DB59E4A4F8DEF0">
    <w:name w:val="EB4061BA2ABB47ACA6DB59E4A4F8DEF0"/>
  </w:style>
  <w:style w:type="paragraph" w:customStyle="1" w:styleId="7BA1A27EAD334657B24DC84BCA2EAF8F">
    <w:name w:val="7BA1A27EAD334657B24DC84BCA2EAF8F"/>
  </w:style>
  <w:style w:type="paragraph" w:customStyle="1" w:styleId="5C1BDDDDBCFB4061AC639137406A8A0A">
    <w:name w:val="5C1BDDDDBCFB4061AC639137406A8A0A"/>
  </w:style>
  <w:style w:type="paragraph" w:customStyle="1" w:styleId="1DA275F7315846778950D6B1CB9FF9D8">
    <w:name w:val="1DA275F7315846778950D6B1CB9FF9D8"/>
  </w:style>
  <w:style w:type="paragraph" w:customStyle="1" w:styleId="C93037FE5D774025BE62830C0D519216">
    <w:name w:val="C93037FE5D774025BE62830C0D519216"/>
  </w:style>
  <w:style w:type="paragraph" w:customStyle="1" w:styleId="546F389BA19344C58D94014823E861F4">
    <w:name w:val="546F389BA19344C58D94014823E861F4"/>
  </w:style>
  <w:style w:type="paragraph" w:customStyle="1" w:styleId="C28FEEBC0806421092724E26A64E9246">
    <w:name w:val="C28FEEBC0806421092724E26A64E9246"/>
  </w:style>
  <w:style w:type="paragraph" w:customStyle="1" w:styleId="74C8F9F42C444EB9954A48C24E46A625">
    <w:name w:val="74C8F9F42C444EB9954A48C24E46A625"/>
  </w:style>
  <w:style w:type="paragraph" w:customStyle="1" w:styleId="04A60403AC2A466E94DBF0A4F3906AB4">
    <w:name w:val="04A60403AC2A466E94DBF0A4F3906AB4"/>
  </w:style>
  <w:style w:type="paragraph" w:customStyle="1" w:styleId="4A42511796764E358E2765A8FBDBFC06">
    <w:name w:val="4A42511796764E358E2765A8FBDBFC06"/>
  </w:style>
  <w:style w:type="paragraph" w:customStyle="1" w:styleId="29E463B840EA4E97ADC3D0CE4E6B9093">
    <w:name w:val="29E463B840EA4E97ADC3D0CE4E6B90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6dc4bcd6-49db-4c07-9060-8acfc67cef9f"/>
    <ds:schemaRef ds:uri="http://schemas.microsoft.com/office/2006/documentManagement/types"/>
    <ds:schemaRef ds:uri="http://schemas.microsoft.com/office/infopath/2007/PartnerControls"/>
    <ds:schemaRef ds:uri="fb0879af-3eba-417a-a55a-ffe6dcd6ca77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A5CD23B-DB1C-4335-B98E-3AE407CCE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form.dotx</Template>
  <TotalTime>0</TotalTime>
  <Pages>1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2023-04-25T14:53:00Z</dcterms:created>
  <dcterms:modified xsi:type="dcterms:W3CDTF">2023-05-22T22:43:00Z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